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27" w:type="dxa"/>
        <w:tblLook w:val="04A0" w:firstRow="1" w:lastRow="0" w:firstColumn="1" w:lastColumn="0" w:noHBand="0" w:noVBand="1"/>
      </w:tblPr>
      <w:tblGrid>
        <w:gridCol w:w="2033"/>
        <w:gridCol w:w="8794"/>
      </w:tblGrid>
      <w:tr w:rsidR="00C05192" w14:paraId="68423D14" w14:textId="77777777" w:rsidTr="00243F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6"/>
        </w:trPr>
        <w:tc>
          <w:tcPr>
            <w:tcW w:w="2033" w:type="dxa"/>
          </w:tcPr>
          <w:p w14:paraId="48261D8E" w14:textId="4565D15A" w:rsidR="00C05192" w:rsidRDefault="008F6C6F" w:rsidP="00AD42F3">
            <w:pPr>
              <w:spacing w:after="0"/>
              <w:ind w:right="-1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8D5DA1" wp14:editId="1D95E18C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607060</wp:posOffset>
                      </wp:positionV>
                      <wp:extent cx="5904000" cy="0"/>
                      <wp:effectExtent l="0" t="19050" r="40005" b="38100"/>
                      <wp:wrapNone/>
                      <wp:docPr id="95388184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0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0800">
                                <a:solidFill>
                                  <a:srgbClr val="9B3937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5AB9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4.75pt;margin-top:47.8pt;width:464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" strokecolor="#9b3937" strokeweight="4pt"/>
                  </w:pict>
                </mc:Fallback>
              </mc:AlternateContent>
            </w:r>
            <w:r w:rsidR="00C05192" w:rsidRPr="00C05192">
              <w:rPr>
                <w:noProof/>
                <w:lang w:val="en-IN" w:eastAsia="en-IN"/>
              </w:rPr>
              <w:drawing>
                <wp:inline distT="0" distB="0" distL="0" distR="0" wp14:anchorId="314DAA4D" wp14:editId="36B66891">
                  <wp:extent cx="710514" cy="685800"/>
                  <wp:effectExtent l="0" t="0" r="0" b="0"/>
                  <wp:docPr id="4" name="Picture 1" descr="C:\Users\Dr. Bhupender\Desktop\isp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r. Bhupender\Desktop\isp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970" cy="700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4" w:type="dxa"/>
          </w:tcPr>
          <w:p w14:paraId="746881A3" w14:textId="744E44E9" w:rsidR="00732F97" w:rsidRPr="005B7153" w:rsidRDefault="00836547" w:rsidP="00A447C8">
            <w:pPr>
              <w:ind w:left="5657" w:right="-108" w:hanging="3685"/>
              <w:rPr>
                <w:b w:val="0"/>
                <w:color w:val="1F497D" w:themeColor="text2"/>
              </w:rPr>
            </w:pPr>
            <w:r w:rsidRPr="00E470AA">
              <w:rPr>
                <w:b w:val="0"/>
                <w:sz w:val="20"/>
              </w:rPr>
              <w:t>Int</w:t>
            </w:r>
            <w:r w:rsidR="000D6CF5" w:rsidRPr="00E470AA">
              <w:rPr>
                <w:b w:val="0"/>
                <w:sz w:val="20"/>
              </w:rPr>
              <w:t xml:space="preserve">. Res. Adv. </w:t>
            </w:r>
            <w:r w:rsidR="00C05192" w:rsidRPr="00E470AA">
              <w:rPr>
                <w:b w:val="0"/>
                <w:sz w:val="20"/>
              </w:rPr>
              <w:t>20</w:t>
            </w:r>
            <w:r w:rsidR="00243F49">
              <w:rPr>
                <w:b w:val="0"/>
                <w:sz w:val="20"/>
              </w:rPr>
              <w:t>2</w:t>
            </w:r>
            <w:r w:rsidR="00E0214D">
              <w:rPr>
                <w:b w:val="0"/>
                <w:sz w:val="20"/>
              </w:rPr>
              <w:t>6</w:t>
            </w:r>
            <w:r w:rsidR="00C05192" w:rsidRPr="00E470AA">
              <w:rPr>
                <w:b w:val="0"/>
                <w:sz w:val="20"/>
              </w:rPr>
              <w:t xml:space="preserve">, </w:t>
            </w:r>
            <w:r w:rsidR="00243F49">
              <w:rPr>
                <w:b w:val="0"/>
                <w:sz w:val="20"/>
              </w:rPr>
              <w:t>1</w:t>
            </w:r>
            <w:r w:rsidR="00E0214D">
              <w:rPr>
                <w:b w:val="0"/>
                <w:sz w:val="20"/>
              </w:rPr>
              <w:t>3</w:t>
            </w:r>
            <w:r w:rsidRPr="00E470AA">
              <w:rPr>
                <w:b w:val="0"/>
                <w:sz w:val="20"/>
              </w:rPr>
              <w:t>(</w:t>
            </w:r>
            <w:r w:rsidR="00E0214D">
              <w:rPr>
                <w:b w:val="0"/>
                <w:sz w:val="20"/>
              </w:rPr>
              <w:t>1</w:t>
            </w:r>
            <w:r w:rsidRPr="00E470AA">
              <w:rPr>
                <w:b w:val="0"/>
                <w:sz w:val="20"/>
              </w:rPr>
              <w:t>)</w:t>
            </w:r>
            <w:r w:rsidR="00C05192" w:rsidRPr="00E470AA">
              <w:rPr>
                <w:b w:val="0"/>
                <w:sz w:val="20"/>
              </w:rPr>
              <w:t>,</w:t>
            </w:r>
            <w:r w:rsidR="000D6CF5" w:rsidRPr="00E470AA">
              <w:rPr>
                <w:b w:val="0"/>
                <w:sz w:val="20"/>
              </w:rPr>
              <w:t xml:space="preserve"> </w:t>
            </w:r>
            <w:r w:rsidR="00E0214D">
              <w:rPr>
                <w:b w:val="0"/>
                <w:sz w:val="20"/>
              </w:rPr>
              <w:t>19</w:t>
            </w:r>
            <w:r w:rsidR="00C05192" w:rsidRPr="00E470AA">
              <w:rPr>
                <w:b w:val="0"/>
                <w:sz w:val="20"/>
              </w:rPr>
              <w:t>xx</w:t>
            </w:r>
            <w:r w:rsidR="00243F49">
              <w:rPr>
                <w:rFonts w:ascii="Cambria" w:hAnsi="Cambria"/>
                <w:b w:val="0"/>
                <w:smallCaps/>
                <w:color w:val="C00000"/>
                <w:sz w:val="24"/>
                <w:szCs w:val="28"/>
              </w:rPr>
              <w:br/>
            </w:r>
            <w:r w:rsidR="000D6CF5" w:rsidRPr="006F49FD">
              <w:rPr>
                <w:rFonts w:ascii="Cambria" w:hAnsi="Cambria"/>
                <w:b w:val="0"/>
                <w:smallCaps/>
                <w:color w:val="C00000"/>
                <w:sz w:val="24"/>
                <w:szCs w:val="28"/>
              </w:rPr>
              <w:t>Integrated</w:t>
            </w:r>
            <w:r w:rsidR="00ED5E21">
              <w:rPr>
                <w:rFonts w:ascii="Cambria" w:hAnsi="Cambria"/>
                <w:b w:val="0"/>
                <w:color w:val="1F497D" w:themeColor="text2"/>
                <w:sz w:val="28"/>
                <w:szCs w:val="28"/>
              </w:rPr>
              <w:t xml:space="preserve"> </w:t>
            </w:r>
            <w:r w:rsidR="00ED5E21">
              <w:rPr>
                <w:rFonts w:ascii="Cambria" w:hAnsi="Cambria"/>
                <w:b w:val="0"/>
                <w:color w:val="1F497D" w:themeColor="text2"/>
                <w:sz w:val="28"/>
                <w:szCs w:val="28"/>
              </w:rPr>
              <w:br/>
            </w:r>
            <w:r w:rsidR="000D6CF5" w:rsidRPr="006F49FD">
              <w:rPr>
                <w:rFonts w:ascii="Cambria" w:hAnsi="Cambria"/>
                <w:b w:val="0"/>
                <w:smallCaps/>
                <w:color w:val="1F497D" w:themeColor="text2"/>
                <w:sz w:val="32"/>
                <w:szCs w:val="28"/>
              </w:rPr>
              <w:t>Research</w:t>
            </w:r>
            <w:r w:rsidR="000D6CF5" w:rsidRPr="006F49FD">
              <w:rPr>
                <w:rFonts w:ascii="Cambria" w:hAnsi="Cambria"/>
                <w:b w:val="0"/>
                <w:color w:val="1F497D" w:themeColor="text2"/>
                <w:sz w:val="32"/>
                <w:szCs w:val="28"/>
              </w:rPr>
              <w:t xml:space="preserve"> </w:t>
            </w:r>
            <w:r w:rsidR="000D6CF5" w:rsidRPr="006F49FD">
              <w:rPr>
                <w:rFonts w:ascii="Cambria" w:hAnsi="Cambria"/>
                <w:b w:val="0"/>
                <w:smallCaps/>
                <w:color w:val="1F497D" w:themeColor="text2"/>
                <w:sz w:val="32"/>
                <w:szCs w:val="28"/>
              </w:rPr>
              <w:t>Advances</w:t>
            </w:r>
          </w:p>
        </w:tc>
      </w:tr>
    </w:tbl>
    <w:p w14:paraId="502E13A3" w14:textId="77777777" w:rsidR="006969ED" w:rsidRDefault="006969ED" w:rsidP="00366C01">
      <w:pPr>
        <w:pStyle w:val="01Title"/>
        <w:rPr>
          <w:noProof w:val="0"/>
        </w:rPr>
      </w:pPr>
      <w:r>
        <w:rPr>
          <w:noProof w:val="0"/>
        </w:rPr>
        <w:t>Title</w:t>
      </w:r>
      <w:r w:rsidR="00366C01">
        <w:rPr>
          <w:noProof w:val="0"/>
        </w:rPr>
        <w:t xml:space="preserve"> – type your manuscript title here, capitalize first </w:t>
      </w:r>
      <w:r w:rsidR="00850B91">
        <w:rPr>
          <w:noProof w:val="0"/>
        </w:rPr>
        <w:t xml:space="preserve">alphabet </w:t>
      </w:r>
      <w:r w:rsidR="00366C01">
        <w:rPr>
          <w:noProof w:val="0"/>
        </w:rPr>
        <w:t xml:space="preserve">and proper nouns </w:t>
      </w:r>
      <w:r w:rsidR="00850B91">
        <w:rPr>
          <w:noProof w:val="0"/>
        </w:rPr>
        <w:t>only</w:t>
      </w:r>
    </w:p>
    <w:p w14:paraId="12B43939" w14:textId="77777777" w:rsidR="006969ED" w:rsidRDefault="00135908" w:rsidP="00896359">
      <w:pPr>
        <w:pStyle w:val="02AuthorName"/>
        <w:ind w:right="-18"/>
        <w:rPr>
          <w:noProof w:val="0"/>
        </w:rPr>
      </w:pPr>
      <w:r>
        <w:rPr>
          <w:noProof w:val="0"/>
        </w:rPr>
        <w:t>Author Name,</w:t>
      </w:r>
      <w:r w:rsidR="00AD42F3" w:rsidRPr="00AD42F3">
        <w:rPr>
          <w:noProof w:val="0"/>
          <w:vertAlign w:val="superscript"/>
        </w:rPr>
        <w:t>1</w:t>
      </w:r>
      <w:r>
        <w:rPr>
          <w:noProof w:val="0"/>
        </w:rPr>
        <w:t xml:space="preserve"> Author Name,</w:t>
      </w:r>
      <w:r w:rsidR="00AD42F3" w:rsidRPr="00AD42F3">
        <w:rPr>
          <w:noProof w:val="0"/>
          <w:vertAlign w:val="superscript"/>
        </w:rPr>
        <w:t>2</w:t>
      </w:r>
      <w:r>
        <w:rPr>
          <w:noProof w:val="0"/>
        </w:rPr>
        <w:t xml:space="preserve"> Author Name</w:t>
      </w:r>
      <w:r w:rsidRPr="00AD42F3">
        <w:rPr>
          <w:noProof w:val="0"/>
          <w:vertAlign w:val="superscript"/>
        </w:rPr>
        <w:t>3</w:t>
      </w:r>
      <w:r w:rsidR="00AD42F3">
        <w:rPr>
          <w:noProof w:val="0"/>
          <w:vertAlign w:val="superscript"/>
        </w:rPr>
        <w:t>*</w:t>
      </w:r>
    </w:p>
    <w:p w14:paraId="2703ED7D" w14:textId="77777777" w:rsidR="006969ED" w:rsidRDefault="00135908" w:rsidP="00896359">
      <w:pPr>
        <w:pStyle w:val="03AuthorAddress"/>
        <w:ind w:right="-18"/>
        <w:rPr>
          <w:noProof w:val="0"/>
        </w:rPr>
      </w:pPr>
      <w:r>
        <w:rPr>
          <w:noProof w:val="0"/>
        </w:rPr>
        <w:t>Author Affiliation/</w:t>
      </w:r>
      <w:r w:rsidR="006969ED">
        <w:rPr>
          <w:noProof w:val="0"/>
        </w:rPr>
        <w:t>Address</w:t>
      </w:r>
    </w:p>
    <w:p w14:paraId="00A1C017" w14:textId="21E745D7" w:rsidR="006969ED" w:rsidRDefault="008F6C6F" w:rsidP="00896359">
      <w:pPr>
        <w:pStyle w:val="04ReceivedDate"/>
        <w:ind w:right="-18"/>
        <w:outlineLvl w:val="0"/>
        <w:rPr>
          <w:noProof w:val="0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4E5C658" wp14:editId="6D138BCE">
                <wp:simplePos x="0" y="0"/>
                <wp:positionH relativeFrom="column">
                  <wp:posOffset>-9525</wp:posOffset>
                </wp:positionH>
                <wp:positionV relativeFrom="paragraph">
                  <wp:posOffset>219075</wp:posOffset>
                </wp:positionV>
                <wp:extent cx="6693535" cy="0"/>
                <wp:effectExtent l="24765" t="24765" r="15875" b="22860"/>
                <wp:wrapTight wrapText="bothSides">
                  <wp:wrapPolygon edited="0">
                    <wp:start x="0" y="-2147483648"/>
                    <wp:lineTo x="0" y="-2147483648"/>
                    <wp:lineTo x="707" y="-2147483648"/>
                    <wp:lineTo x="707" y="-2147483648"/>
                    <wp:lineTo x="0" y="-2147483648"/>
                  </wp:wrapPolygon>
                </wp:wrapTight>
                <wp:docPr id="196346093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353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15EAB" id="AutoShape 10" o:spid="_x0000_s1026" type="#_x0000_t32" style="position:absolute;margin-left:-.75pt;margin-top:17.25pt;width:527.05pt;height:0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" strokecolor="#1f497d [3215]" strokeweight="2.5pt">
                <w10:wrap type="tight"/>
              </v:shape>
            </w:pict>
          </mc:Fallback>
        </mc:AlternateContent>
      </w:r>
      <w:r w:rsidR="00AD42F3">
        <w:rPr>
          <w:noProof w:val="0"/>
        </w:rPr>
        <w:t>Received on:</w:t>
      </w:r>
      <w:r w:rsidR="006969ED">
        <w:rPr>
          <w:noProof w:val="0"/>
        </w:rPr>
        <w:t xml:space="preserve"> (</w:t>
      </w:r>
      <w:r w:rsidR="008402A4">
        <w:rPr>
          <w:noProof w:val="0"/>
        </w:rPr>
        <w:t>add date of submission in DD-M</w:t>
      </w:r>
      <w:r w:rsidR="00ED5E21">
        <w:rPr>
          <w:noProof w:val="0"/>
        </w:rPr>
        <w:t>onth</w:t>
      </w:r>
      <w:r w:rsidR="008402A4">
        <w:rPr>
          <w:noProof w:val="0"/>
        </w:rPr>
        <w:t>-YYYY format</w:t>
      </w:r>
      <w:r w:rsidR="006969ED">
        <w:rPr>
          <w:noProof w:val="0"/>
        </w:rPr>
        <w:t>)</w:t>
      </w:r>
      <w:r w:rsidR="00AD42F3">
        <w:rPr>
          <w:noProof w:val="0"/>
        </w:rPr>
        <w:t>, Published on:</w:t>
      </w:r>
      <w:r w:rsidR="00243F49">
        <w:rPr>
          <w:noProof w:val="0"/>
        </w:rPr>
        <w:t xml:space="preserve">                                                                                  Conf. Abstract</w:t>
      </w:r>
    </w:p>
    <w:p w14:paraId="5852E41B" w14:textId="77777777" w:rsidR="006969ED" w:rsidRDefault="006969ED" w:rsidP="007C10E4">
      <w:pPr>
        <w:pStyle w:val="ISPAbstheading"/>
        <w:outlineLvl w:val="0"/>
      </w:pPr>
      <w:r>
        <w:t>ABSTRACT</w:t>
      </w:r>
    </w:p>
    <w:p w14:paraId="36DB4B7F" w14:textId="77777777" w:rsidR="00243F49" w:rsidRDefault="00243F49" w:rsidP="006969ED">
      <w:pPr>
        <w:pStyle w:val="05Abstracttext"/>
      </w:pPr>
    </w:p>
    <w:p w14:paraId="0A5F4953" w14:textId="207DCE5E" w:rsidR="00963D49" w:rsidRDefault="00243F49" w:rsidP="00243F4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Insert text of your conference </w:t>
      </w:r>
      <w:r w:rsidR="00E40719">
        <w:rPr>
          <w:rFonts w:asciiTheme="minorHAnsi" w:hAnsiTheme="minorHAnsi" w:cstheme="minorHAnsi"/>
          <w:sz w:val="20"/>
          <w:szCs w:val="20"/>
        </w:rPr>
        <w:t xml:space="preserve">presentation </w:t>
      </w:r>
      <w:r>
        <w:rPr>
          <w:rFonts w:asciiTheme="minorHAnsi" w:hAnsiTheme="minorHAnsi" w:cstheme="minorHAnsi"/>
          <w:sz w:val="20"/>
          <w:szCs w:val="20"/>
        </w:rPr>
        <w:t>abstract here. Provide sufficient details</w:t>
      </w:r>
      <w:r w:rsidR="00E40719">
        <w:rPr>
          <w:rFonts w:asciiTheme="minorHAnsi" w:hAnsiTheme="minorHAnsi" w:cstheme="minorHAnsi"/>
          <w:sz w:val="20"/>
          <w:szCs w:val="20"/>
        </w:rPr>
        <w:t xml:space="preserve"> (</w:t>
      </w:r>
      <w:r w:rsidR="00D04FE6">
        <w:rPr>
          <w:rFonts w:asciiTheme="minorHAnsi" w:hAnsiTheme="minorHAnsi" w:cstheme="minorHAnsi"/>
          <w:sz w:val="20"/>
          <w:szCs w:val="20"/>
        </w:rPr>
        <w:t xml:space="preserve"> </w:t>
      </w:r>
      <w:r w:rsidR="00E40719">
        <w:rPr>
          <w:rFonts w:asciiTheme="minorHAnsi" w:hAnsiTheme="minorHAnsi" w:cstheme="minorHAnsi"/>
          <w:sz w:val="20"/>
          <w:szCs w:val="20"/>
        </w:rPr>
        <w:t>500 words</w:t>
      </w:r>
      <w:r w:rsidR="00EE4412">
        <w:rPr>
          <w:rFonts w:asciiTheme="minorHAnsi" w:hAnsiTheme="minorHAnsi" w:cstheme="minorHAnsi"/>
          <w:sz w:val="20"/>
          <w:szCs w:val="20"/>
        </w:rPr>
        <w:t xml:space="preserve"> or more</w:t>
      </w:r>
      <w:r w:rsidR="00E40719"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63D49">
        <w:rPr>
          <w:rFonts w:asciiTheme="minorHAnsi" w:hAnsiTheme="minorHAnsi" w:cstheme="minorHAnsi"/>
          <w:sz w:val="20"/>
          <w:szCs w:val="20"/>
        </w:rPr>
        <w:t>for readers understanding</w:t>
      </w:r>
      <w:r w:rsidR="00B75DC3" w:rsidRPr="00243F49">
        <w:rPr>
          <w:rFonts w:asciiTheme="minorHAnsi" w:hAnsiTheme="minorHAnsi" w:cstheme="minorHAnsi"/>
          <w:sz w:val="20"/>
          <w:szCs w:val="20"/>
        </w:rPr>
        <w:t>.</w:t>
      </w:r>
    </w:p>
    <w:p w14:paraId="2378B6CD" w14:textId="77777777" w:rsidR="00963D49" w:rsidRDefault="00963D49" w:rsidP="00243F49">
      <w:pPr>
        <w:rPr>
          <w:rFonts w:asciiTheme="minorHAnsi" w:hAnsiTheme="minorHAnsi" w:cstheme="minorHAnsi"/>
          <w:sz w:val="20"/>
          <w:szCs w:val="20"/>
        </w:rPr>
      </w:pPr>
    </w:p>
    <w:p w14:paraId="7F05D106" w14:textId="798649F9" w:rsidR="006969ED" w:rsidRDefault="00963D49" w:rsidP="00243F4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Insert graphics / figures/ image here. </w:t>
      </w:r>
      <w:r w:rsidR="004E57A0" w:rsidRPr="00243F4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78FD8E0" w14:textId="77777777" w:rsidR="00243F49" w:rsidRDefault="00243F49" w:rsidP="00243F49">
      <w:pPr>
        <w:rPr>
          <w:rFonts w:asciiTheme="minorHAnsi" w:hAnsiTheme="minorHAnsi" w:cstheme="minorHAnsi"/>
          <w:sz w:val="20"/>
          <w:szCs w:val="20"/>
        </w:rPr>
      </w:pPr>
    </w:p>
    <w:p w14:paraId="69E05F47" w14:textId="77777777" w:rsidR="00243F49" w:rsidRDefault="00243F49" w:rsidP="00243F49">
      <w:pPr>
        <w:rPr>
          <w:rFonts w:asciiTheme="minorHAnsi" w:hAnsiTheme="minorHAnsi" w:cstheme="minorHAnsi"/>
          <w:sz w:val="20"/>
          <w:szCs w:val="20"/>
        </w:rPr>
      </w:pPr>
    </w:p>
    <w:p w14:paraId="1C855F1B" w14:textId="77777777" w:rsidR="00243F49" w:rsidRDefault="00243F49" w:rsidP="00243F49">
      <w:pPr>
        <w:rPr>
          <w:rFonts w:asciiTheme="minorHAnsi" w:hAnsiTheme="minorHAnsi" w:cstheme="minorHAnsi"/>
          <w:sz w:val="20"/>
          <w:szCs w:val="20"/>
        </w:rPr>
      </w:pPr>
    </w:p>
    <w:p w14:paraId="2B10E8CB" w14:textId="77777777" w:rsidR="00243F49" w:rsidRDefault="00243F49" w:rsidP="00243F49">
      <w:pPr>
        <w:rPr>
          <w:rFonts w:asciiTheme="minorHAnsi" w:hAnsiTheme="minorHAnsi" w:cstheme="minorHAnsi"/>
          <w:sz w:val="20"/>
          <w:szCs w:val="20"/>
        </w:rPr>
      </w:pPr>
    </w:p>
    <w:p w14:paraId="48EF8D71" w14:textId="77777777" w:rsidR="00243F49" w:rsidRPr="00243F49" w:rsidRDefault="00243F49" w:rsidP="00243F49">
      <w:pPr>
        <w:rPr>
          <w:rFonts w:asciiTheme="minorHAnsi" w:hAnsiTheme="minorHAnsi" w:cstheme="minorHAnsi"/>
          <w:sz w:val="20"/>
          <w:szCs w:val="20"/>
        </w:rPr>
      </w:pPr>
    </w:p>
    <w:p w14:paraId="1D30CA18" w14:textId="15758B31" w:rsidR="00444D6E" w:rsidRDefault="00BB4DC5" w:rsidP="00617FDA">
      <w:pPr>
        <w:pStyle w:val="05Keyword"/>
      </w:pPr>
      <w:r w:rsidRPr="00BB4DC5">
        <w:t xml:space="preserve">Keywords: </w:t>
      </w:r>
      <w:r w:rsidR="00963D49">
        <w:t xml:space="preserve">Google </w:t>
      </w:r>
      <w:r w:rsidRPr="00BB4DC5">
        <w:t>Keyword_1</w:t>
      </w:r>
      <w:r w:rsidR="00506C65" w:rsidRPr="00BB4DC5">
        <w:t>, Keyword</w:t>
      </w:r>
      <w:r w:rsidRPr="00BB4DC5">
        <w:t>_2</w:t>
      </w:r>
      <w:r w:rsidR="00506C65" w:rsidRPr="00BB4DC5">
        <w:t>, Keyword</w:t>
      </w:r>
      <w:r w:rsidRPr="00BB4DC5">
        <w:t>_3</w:t>
      </w:r>
      <w:r w:rsidR="00506C65" w:rsidRPr="00BB4DC5">
        <w:t>, Keyword</w:t>
      </w:r>
      <w:r w:rsidRPr="00BB4DC5">
        <w:t>_4</w:t>
      </w:r>
      <w:r w:rsidR="00506C65" w:rsidRPr="00BB4DC5">
        <w:t>, Keyword</w:t>
      </w:r>
      <w:r w:rsidRPr="00BB4DC5">
        <w:t>_5</w:t>
      </w:r>
    </w:p>
    <w:p w14:paraId="73C5B862" w14:textId="77777777" w:rsidR="00FC7851" w:rsidRDefault="00FC7851" w:rsidP="004E57A0">
      <w:pPr>
        <w:pStyle w:val="06MainText"/>
        <w:rPr>
          <w:b/>
          <w:noProof w:val="0"/>
        </w:rPr>
        <w:sectPr w:rsidR="00FC7851" w:rsidSect="00ED5E21">
          <w:footerReference w:type="default" r:id="rId8"/>
          <w:pgSz w:w="12240" w:h="15840" w:code="1"/>
          <w:pgMar w:top="864" w:right="864" w:bottom="1296" w:left="864" w:header="720" w:footer="720" w:gutter="0"/>
          <w:cols w:space="720"/>
          <w:docGrid w:linePitch="360"/>
        </w:sectPr>
      </w:pPr>
    </w:p>
    <w:p w14:paraId="203B1FB7" w14:textId="77777777" w:rsidR="00267ACE" w:rsidRDefault="00267ACE" w:rsidP="00267ACE">
      <w:pPr>
        <w:pStyle w:val="Heading2"/>
      </w:pPr>
      <w:r>
        <w:t>References and notes</w:t>
      </w:r>
    </w:p>
    <w:p w14:paraId="541AD330" w14:textId="77777777" w:rsidR="00963D49" w:rsidRDefault="00963D49" w:rsidP="003F3BF1">
      <w:pPr>
        <w:pStyle w:val="09references"/>
      </w:pPr>
    </w:p>
    <w:p w14:paraId="2D73AF81" w14:textId="58A9739D" w:rsidR="00963D49" w:rsidRDefault="00963D49" w:rsidP="003F3BF1">
      <w:pPr>
        <w:pStyle w:val="09references"/>
      </w:pPr>
      <w:r>
        <w:t>Add minimum 5 references related to your study. References should be formatted in format given below. Add complete reference.</w:t>
      </w:r>
    </w:p>
    <w:p w14:paraId="61BA55D8" w14:textId="77777777" w:rsidR="00963D49" w:rsidRDefault="00963D49" w:rsidP="003F3BF1">
      <w:pPr>
        <w:pStyle w:val="09references"/>
      </w:pPr>
    </w:p>
    <w:p w14:paraId="173C644F" w14:textId="4A20A72D" w:rsidR="003F3BF1" w:rsidRDefault="003F3BF1" w:rsidP="003F3BF1">
      <w:pPr>
        <w:pStyle w:val="09references"/>
      </w:pPr>
      <w:r>
        <w:t xml:space="preserve">1. R. Ping, M. Laura, P.S. Mario. Title of the journal article should be included here. </w:t>
      </w:r>
      <w:r>
        <w:rPr>
          <w:i/>
        </w:rPr>
        <w:t>Int</w:t>
      </w:r>
      <w:r w:rsidRPr="00267ACE">
        <w:rPr>
          <w:i/>
        </w:rPr>
        <w:t xml:space="preserve">. </w:t>
      </w:r>
      <w:r>
        <w:rPr>
          <w:i/>
        </w:rPr>
        <w:t>Lett</w:t>
      </w:r>
      <w:r w:rsidRPr="00267ACE">
        <w:rPr>
          <w:i/>
        </w:rPr>
        <w:t>.</w:t>
      </w:r>
      <w:r>
        <w:rPr>
          <w:i/>
        </w:rPr>
        <w:t xml:space="preserve">Org. </w:t>
      </w:r>
      <w:r w:rsidRPr="00267ACE">
        <w:rPr>
          <w:i/>
        </w:rPr>
        <w:t>Chem</w:t>
      </w:r>
      <w:r>
        <w:t xml:space="preserve">. </w:t>
      </w:r>
      <w:r w:rsidRPr="00267ACE">
        <w:rPr>
          <w:b/>
        </w:rPr>
        <w:t>1996</w:t>
      </w:r>
      <w:r>
        <w:t xml:space="preserve">, 61, 4439–4449. </w:t>
      </w:r>
    </w:p>
    <w:p w14:paraId="02E0E05A" w14:textId="77777777" w:rsidR="003F3BF1" w:rsidRDefault="003F3BF1" w:rsidP="003F3BF1">
      <w:pPr>
        <w:pStyle w:val="09references"/>
      </w:pPr>
      <w:r>
        <w:t xml:space="preserve">2. B.K. Sharma. Ph.D. Dissertation, Thesis Title, Cornell University, </w:t>
      </w:r>
      <w:r w:rsidRPr="00267ACE">
        <w:rPr>
          <w:b/>
        </w:rPr>
        <w:t>1995</w:t>
      </w:r>
      <w:r>
        <w:t>.</w:t>
      </w:r>
    </w:p>
    <w:p w14:paraId="080B9246" w14:textId="77777777" w:rsidR="003F3BF1" w:rsidRDefault="003F3BF1" w:rsidP="003F3BF1">
      <w:pPr>
        <w:pStyle w:val="09references"/>
      </w:pPr>
      <w:r>
        <w:t xml:space="preserve">3. R. Hussain, D. </w:t>
      </w:r>
      <w:proofErr w:type="spellStart"/>
      <w:r>
        <w:t>Shinkoi</w:t>
      </w:r>
      <w:proofErr w:type="spellEnd"/>
      <w:r>
        <w:t xml:space="preserve">. Title of </w:t>
      </w:r>
      <w:r w:rsidR="00506C65">
        <w:t>book</w:t>
      </w:r>
      <w:r>
        <w:t xml:space="preserve"> like Synthesis and application of ionic liquid, John Wiley &amp; Sons: New York, </w:t>
      </w:r>
      <w:r>
        <w:rPr>
          <w:b/>
        </w:rPr>
        <w:t>2010</w:t>
      </w:r>
      <w:r>
        <w:t>.</w:t>
      </w:r>
    </w:p>
    <w:p w14:paraId="3EF7360A" w14:textId="77777777" w:rsidR="003F3BF1" w:rsidRDefault="003F3BF1" w:rsidP="003F3BF1">
      <w:pPr>
        <w:pStyle w:val="09references"/>
      </w:pPr>
      <w:r>
        <w:t xml:space="preserve">4. R.S. </w:t>
      </w:r>
      <w:proofErr w:type="spellStart"/>
      <w:r>
        <w:t>Buchanod</w:t>
      </w:r>
      <w:proofErr w:type="spellEnd"/>
      <w:r>
        <w:t xml:space="preserve">, D.K. Reddy. In Selective Organic Transformations; T.R. Thyagarajan, Ed.; </w:t>
      </w:r>
      <w:r w:rsidR="00506C65">
        <w:t>Integrated science</w:t>
      </w:r>
      <w:r>
        <w:t xml:space="preserve">: New York, </w:t>
      </w:r>
      <w:r>
        <w:rPr>
          <w:b/>
        </w:rPr>
        <w:t>200</w:t>
      </w:r>
      <w:r w:rsidRPr="00267ACE">
        <w:rPr>
          <w:b/>
        </w:rPr>
        <w:t>2</w:t>
      </w:r>
      <w:r>
        <w:t>; Vol. 2, pp 1–95.</w:t>
      </w:r>
    </w:p>
    <w:p w14:paraId="2CE0E75B" w14:textId="77777777" w:rsidR="00267ACE" w:rsidRDefault="003F3BF1" w:rsidP="003F3BF1">
      <w:pPr>
        <w:pStyle w:val="09references"/>
      </w:pPr>
      <w:r>
        <w:t xml:space="preserve">5. G.L. Loyale, U.S. Patent 5 934 456, </w:t>
      </w:r>
      <w:r w:rsidRPr="00267ACE">
        <w:rPr>
          <w:b/>
        </w:rPr>
        <w:t>19</w:t>
      </w:r>
      <w:r>
        <w:rPr>
          <w:b/>
        </w:rPr>
        <w:t>98</w:t>
      </w:r>
      <w:r>
        <w:t xml:space="preserve">; Chem. </w:t>
      </w:r>
      <w:proofErr w:type="spellStart"/>
      <w:r>
        <w:t>Abstr</w:t>
      </w:r>
      <w:proofErr w:type="spellEnd"/>
      <w:r>
        <w:t xml:space="preserve">. </w:t>
      </w:r>
      <w:r w:rsidRPr="00267ACE">
        <w:rPr>
          <w:b/>
        </w:rPr>
        <w:t>19</w:t>
      </w:r>
      <w:r>
        <w:rPr>
          <w:b/>
        </w:rPr>
        <w:t>9</w:t>
      </w:r>
      <w:r w:rsidRPr="00267ACE">
        <w:rPr>
          <w:b/>
        </w:rPr>
        <w:t>8</w:t>
      </w:r>
      <w:r>
        <w:t>, 65, 2870.</w:t>
      </w:r>
    </w:p>
    <w:p w14:paraId="63665939" w14:textId="77777777" w:rsidR="00963D49" w:rsidRDefault="00963D49" w:rsidP="003F3BF1">
      <w:pPr>
        <w:pStyle w:val="09references"/>
      </w:pPr>
    </w:p>
    <w:p w14:paraId="24CF537E" w14:textId="77777777" w:rsidR="00963D49" w:rsidRDefault="00963D49" w:rsidP="003F3BF1">
      <w:pPr>
        <w:pStyle w:val="09references"/>
      </w:pPr>
    </w:p>
    <w:p w14:paraId="4322B3FE" w14:textId="77777777" w:rsidR="001D3AB5" w:rsidRDefault="001D3AB5" w:rsidP="003F3BF1">
      <w:pPr>
        <w:pStyle w:val="09references"/>
      </w:pPr>
    </w:p>
    <w:p w14:paraId="6EEDBD78" w14:textId="77777777" w:rsidR="001D3AB5" w:rsidRDefault="001D3AB5" w:rsidP="003F3BF1">
      <w:pPr>
        <w:pStyle w:val="09references"/>
      </w:pPr>
    </w:p>
    <w:p w14:paraId="2CA4F185" w14:textId="77777777" w:rsidR="001D3AB5" w:rsidRDefault="001D3AB5" w:rsidP="003F3BF1">
      <w:pPr>
        <w:pStyle w:val="09references"/>
      </w:pPr>
    </w:p>
    <w:p w14:paraId="72737B3B" w14:textId="77777777" w:rsidR="001D3AB5" w:rsidRDefault="001D3AB5" w:rsidP="003F3BF1">
      <w:pPr>
        <w:pStyle w:val="09references"/>
      </w:pPr>
    </w:p>
    <w:p w14:paraId="12E6537C" w14:textId="77777777" w:rsidR="001D3AB5" w:rsidRDefault="001D3AB5" w:rsidP="003F3BF1">
      <w:pPr>
        <w:pStyle w:val="09references"/>
      </w:pPr>
    </w:p>
    <w:p w14:paraId="6BFB3A71" w14:textId="77777777" w:rsidR="001D3AB5" w:rsidRDefault="001D3AB5" w:rsidP="003F3BF1">
      <w:pPr>
        <w:pStyle w:val="09references"/>
      </w:pPr>
    </w:p>
    <w:p w14:paraId="6A91F9AD" w14:textId="77777777" w:rsidR="001D3AB5" w:rsidRDefault="001D3AB5" w:rsidP="003F3BF1">
      <w:pPr>
        <w:pStyle w:val="09references"/>
      </w:pPr>
    </w:p>
    <w:p w14:paraId="760F12B2" w14:textId="77777777" w:rsidR="001D3AB5" w:rsidRDefault="001D3AB5" w:rsidP="003F3BF1">
      <w:pPr>
        <w:pStyle w:val="09references"/>
      </w:pPr>
    </w:p>
    <w:p w14:paraId="0E06C386" w14:textId="66F3E973" w:rsidR="00963D49" w:rsidRDefault="00963D49" w:rsidP="00963D49">
      <w:pPr>
        <w:pStyle w:val="Heading2"/>
      </w:pPr>
      <w:r>
        <w:t>Authors details</w:t>
      </w:r>
    </w:p>
    <w:p w14:paraId="2E2F749F" w14:textId="5D9A573C" w:rsidR="00963D49" w:rsidRDefault="00963D49" w:rsidP="003F3BF1">
      <w:pPr>
        <w:pStyle w:val="09references"/>
      </w:pPr>
      <w:r>
        <w:t>Author 1 Name</w:t>
      </w:r>
    </w:p>
    <w:p w14:paraId="345843D6" w14:textId="77C905CA" w:rsidR="00963D49" w:rsidRDefault="00963D49" w:rsidP="00E0214D">
      <w:pPr>
        <w:pStyle w:val="09references"/>
      </w:pPr>
      <w:r>
        <w:t>ORCID ID:</w:t>
      </w:r>
    </w:p>
    <w:p w14:paraId="39D2F46D" w14:textId="15EBE429" w:rsidR="00963D49" w:rsidRDefault="00963D49" w:rsidP="00963D49">
      <w:pPr>
        <w:pStyle w:val="09references"/>
      </w:pPr>
      <w:r>
        <w:t>Author 2 Name</w:t>
      </w:r>
    </w:p>
    <w:p w14:paraId="7C460C89" w14:textId="2B1A6CEE" w:rsidR="00963D49" w:rsidRDefault="00963D49" w:rsidP="00E0214D">
      <w:pPr>
        <w:pStyle w:val="09references"/>
      </w:pPr>
      <w:r>
        <w:t>ORCID ID:</w:t>
      </w:r>
    </w:p>
    <w:p w14:paraId="5B238ADE" w14:textId="398FE786" w:rsidR="00963D49" w:rsidRDefault="00963D49" w:rsidP="00963D49">
      <w:pPr>
        <w:pStyle w:val="09references"/>
      </w:pPr>
      <w:r>
        <w:t>Author 3 Name</w:t>
      </w:r>
    </w:p>
    <w:p w14:paraId="167F5D2E" w14:textId="25BF25C7" w:rsidR="00963D49" w:rsidRDefault="00963D49" w:rsidP="00E0214D">
      <w:pPr>
        <w:pStyle w:val="09references"/>
      </w:pPr>
      <w:r>
        <w:t>ORCID ID:</w:t>
      </w:r>
    </w:p>
    <w:p w14:paraId="131C4A37" w14:textId="77777777" w:rsidR="00963D49" w:rsidRDefault="00963D49" w:rsidP="003F3BF1">
      <w:pPr>
        <w:pStyle w:val="09references"/>
      </w:pPr>
    </w:p>
    <w:p w14:paraId="2317C7CD" w14:textId="6618E899" w:rsidR="00963D49" w:rsidRDefault="00963D49" w:rsidP="003F3BF1">
      <w:pPr>
        <w:pStyle w:val="09references"/>
      </w:pPr>
      <w:r>
        <w:t>Corresponding author: Name here</w:t>
      </w:r>
    </w:p>
    <w:p w14:paraId="6D53DEB2" w14:textId="43483DF4" w:rsidR="00963D49" w:rsidRDefault="00963D49" w:rsidP="003F3BF1">
      <w:pPr>
        <w:pStyle w:val="09references"/>
      </w:pPr>
      <w:r>
        <w:t xml:space="preserve">Email: </w:t>
      </w:r>
    </w:p>
    <w:p w14:paraId="7F6FB1C1" w14:textId="77777777" w:rsidR="00963D49" w:rsidRDefault="00963D49" w:rsidP="003F3BF1">
      <w:pPr>
        <w:pStyle w:val="09references"/>
      </w:pPr>
    </w:p>
    <w:p w14:paraId="460286DD" w14:textId="77777777" w:rsidR="00963D49" w:rsidRDefault="00963D49" w:rsidP="003F3BF1">
      <w:pPr>
        <w:pStyle w:val="09references"/>
        <w:pBdr>
          <w:bottom w:val="single" w:sz="6" w:space="1" w:color="auto"/>
        </w:pBdr>
      </w:pPr>
    </w:p>
    <w:p w14:paraId="1BBE5978" w14:textId="5C8AD79D" w:rsidR="00963D49" w:rsidRDefault="00963D49" w:rsidP="00EE4412">
      <w:pPr>
        <w:pStyle w:val="09references"/>
      </w:pPr>
      <w:r>
        <w:t>Abstract</w:t>
      </w:r>
      <w:r w:rsidR="00EE4412">
        <w:t xml:space="preserve"> –</w:t>
      </w:r>
      <w:r>
        <w:t xml:space="preserve"> Conference</w:t>
      </w:r>
      <w:r w:rsidR="00EE4412">
        <w:t xml:space="preserve">: </w:t>
      </w:r>
      <w:r>
        <w:t xml:space="preserve"> </w:t>
      </w:r>
      <w:r w:rsidR="00E0214D">
        <w:t xml:space="preserve">International Conference on Turning the Tide: New frontiers in TB Therapeutics, Vaccines and Diagnostics </w:t>
      </w:r>
      <w:r w:rsidR="00EE4412">
        <w:t>(</w:t>
      </w:r>
      <w:r w:rsidR="00EE4412" w:rsidRPr="00EE4412">
        <w:t xml:space="preserve">organized by </w:t>
      </w:r>
      <w:r w:rsidR="00E0214D">
        <w:t>Department of Biochemistry, University of Delhi)</w:t>
      </w:r>
      <w:r w:rsidR="00EE4412">
        <w:t xml:space="preserve">. </w:t>
      </w:r>
      <w:r w:rsidR="00E0214D">
        <w:t>19</w:t>
      </w:r>
      <w:r w:rsidR="00EE4412">
        <w:t>-2</w:t>
      </w:r>
      <w:r w:rsidR="00E0214D">
        <w:t>1</w:t>
      </w:r>
      <w:r w:rsidR="00EE4412">
        <w:t xml:space="preserve">, </w:t>
      </w:r>
      <w:r w:rsidR="00E0214D">
        <w:t xml:space="preserve">Jan </w:t>
      </w:r>
      <w:r w:rsidR="00EE4412">
        <w:t>202</w:t>
      </w:r>
      <w:r w:rsidR="00E0214D">
        <w:t>6</w:t>
      </w:r>
      <w:r w:rsidR="00EE4412">
        <w:t xml:space="preserve">. Department of </w:t>
      </w:r>
      <w:r w:rsidR="00E0214D">
        <w:t>Bioc</w:t>
      </w:r>
      <w:r w:rsidR="00EE4412">
        <w:t xml:space="preserve">hemistry, </w:t>
      </w:r>
      <w:r w:rsidR="00E0214D">
        <w:t>University of Delhi South Campus, Delhi, India</w:t>
      </w:r>
      <w:r>
        <w:t>.</w:t>
      </w:r>
    </w:p>
    <w:p w14:paraId="74B4DCC8" w14:textId="77777777" w:rsidR="00963D49" w:rsidRDefault="00963D49" w:rsidP="003F3BF1">
      <w:pPr>
        <w:pStyle w:val="09references"/>
      </w:pPr>
    </w:p>
    <w:p w14:paraId="22A5901C" w14:textId="3F40101C" w:rsidR="00963D49" w:rsidRDefault="00963D49" w:rsidP="003F3BF1">
      <w:pPr>
        <w:pStyle w:val="09references"/>
      </w:pPr>
      <w:r>
        <w:t>Cite as: Integr. Res. Adv., 202</w:t>
      </w:r>
      <w:r w:rsidR="00E0214D">
        <w:t>6</w:t>
      </w:r>
      <w:r>
        <w:t>, 1</w:t>
      </w:r>
      <w:r w:rsidR="00E0214D">
        <w:t>3</w:t>
      </w:r>
      <w:r>
        <w:t>(</w:t>
      </w:r>
      <w:r w:rsidR="00E0214D">
        <w:t>1</w:t>
      </w:r>
      <w:r>
        <w:t xml:space="preserve">), </w:t>
      </w:r>
      <w:proofErr w:type="spellStart"/>
      <w:r>
        <w:t>xxxx</w:t>
      </w:r>
      <w:proofErr w:type="spellEnd"/>
      <w:r>
        <w:t xml:space="preserve">. </w:t>
      </w:r>
    </w:p>
    <w:p w14:paraId="6017A4F1" w14:textId="49334900" w:rsidR="00963D49" w:rsidRDefault="00963D49" w:rsidP="003F3BF1">
      <w:pPr>
        <w:pStyle w:val="09references"/>
      </w:pPr>
      <w:r>
        <w:t xml:space="preserve">Copyright: Authors; Published by ScienceIn Publishing </w:t>
      </w:r>
    </w:p>
    <w:p w14:paraId="4B184E6C" w14:textId="77777777" w:rsidR="00267ACE" w:rsidRDefault="00267ACE" w:rsidP="00267ACE">
      <w:pPr>
        <w:pStyle w:val="06MainText"/>
        <w:ind w:firstLine="0"/>
        <w:rPr>
          <w:rFonts w:ascii="Calibri" w:eastAsiaTheme="minorHAnsi" w:hAnsi="Calibri" w:cstheme="minorBidi"/>
          <w:noProof w:val="0"/>
          <w:sz w:val="22"/>
          <w:szCs w:val="22"/>
        </w:rPr>
      </w:pPr>
    </w:p>
    <w:p w14:paraId="680A6E39" w14:textId="27D38FAB" w:rsidR="00267ACE" w:rsidRDefault="00267ACE" w:rsidP="00963D49">
      <w:pPr>
        <w:pStyle w:val="06MainText"/>
        <w:ind w:firstLine="0"/>
        <w:sectPr w:rsidR="00267ACE" w:rsidSect="00ED5E21">
          <w:headerReference w:type="default" r:id="rId9"/>
          <w:type w:val="continuous"/>
          <w:pgSz w:w="12240" w:h="15840" w:code="1"/>
          <w:pgMar w:top="864" w:right="864" w:bottom="1296" w:left="864" w:header="720" w:footer="720" w:gutter="0"/>
          <w:cols w:num="2" w:space="360"/>
          <w:docGrid w:linePitch="360"/>
        </w:sectPr>
      </w:pPr>
    </w:p>
    <w:p w14:paraId="733381E1" w14:textId="77777777" w:rsidR="00267ACE" w:rsidRDefault="00267ACE" w:rsidP="00267ACE">
      <w:pPr>
        <w:pStyle w:val="06MainText"/>
      </w:pPr>
    </w:p>
    <w:p w14:paraId="1A0A9AA3" w14:textId="77777777" w:rsidR="00531782" w:rsidRDefault="00531782" w:rsidP="00267ACE">
      <w:pPr>
        <w:pStyle w:val="06MainText"/>
      </w:pPr>
    </w:p>
    <w:p w14:paraId="23DB2979" w14:textId="77777777" w:rsidR="00267ACE" w:rsidRDefault="00267ACE" w:rsidP="00506C65">
      <w:pPr>
        <w:pStyle w:val="06MainText"/>
        <w:ind w:firstLine="0"/>
      </w:pPr>
    </w:p>
    <w:p w14:paraId="29D2BAA9" w14:textId="77777777" w:rsidR="00850B91" w:rsidRDefault="00850B91" w:rsidP="00850B91">
      <w:pPr>
        <w:pStyle w:val="06MainText"/>
        <w:ind w:firstLine="0"/>
      </w:pPr>
    </w:p>
    <w:p w14:paraId="144FA59C" w14:textId="2FF32DD9" w:rsidR="00423562" w:rsidRDefault="00423562" w:rsidP="00850B91">
      <w:pPr>
        <w:pStyle w:val="06MainText"/>
        <w:ind w:firstLine="0"/>
      </w:pPr>
    </w:p>
    <w:p w14:paraId="4E911EB3" w14:textId="77777777" w:rsidR="00423562" w:rsidRDefault="00423562" w:rsidP="00850B91">
      <w:pPr>
        <w:pStyle w:val="06MainText"/>
        <w:ind w:firstLine="0"/>
      </w:pPr>
    </w:p>
    <w:p w14:paraId="30538861" w14:textId="77777777" w:rsidR="00423562" w:rsidRDefault="00423562" w:rsidP="00850B91">
      <w:pPr>
        <w:pStyle w:val="06MainText"/>
        <w:ind w:firstLine="0"/>
      </w:pPr>
    </w:p>
    <w:p w14:paraId="0FA3B26E" w14:textId="77777777" w:rsidR="00423562" w:rsidRDefault="00423562" w:rsidP="00850B91">
      <w:pPr>
        <w:pStyle w:val="06MainText"/>
        <w:ind w:firstLine="0"/>
      </w:pPr>
    </w:p>
    <w:p w14:paraId="1600DA7D" w14:textId="77777777" w:rsidR="00423562" w:rsidRDefault="00423562" w:rsidP="00850B91">
      <w:pPr>
        <w:pStyle w:val="06MainText"/>
        <w:ind w:firstLine="0"/>
      </w:pPr>
    </w:p>
    <w:p w14:paraId="39CAAD8D" w14:textId="77777777" w:rsidR="00B44EC3" w:rsidRDefault="00B44EC3" w:rsidP="00850B91">
      <w:pPr>
        <w:pStyle w:val="06MainText"/>
        <w:ind w:firstLine="0"/>
      </w:pPr>
    </w:p>
    <w:p w14:paraId="2F70C048" w14:textId="77777777" w:rsidR="00267ACE" w:rsidRPr="00267ACE" w:rsidRDefault="00267ACE" w:rsidP="00423562">
      <w:pPr>
        <w:pStyle w:val="06MainText"/>
        <w:ind w:firstLine="0"/>
      </w:pPr>
    </w:p>
    <w:sectPr w:rsidR="00267ACE" w:rsidRPr="00267ACE" w:rsidSect="00ED5E21">
      <w:type w:val="continuous"/>
      <w:pgSz w:w="12240" w:h="15840" w:code="1"/>
      <w:pgMar w:top="864" w:right="864" w:bottom="1296" w:left="864" w:header="720" w:footer="72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ED83" w14:textId="77777777" w:rsidR="00BA473E" w:rsidRDefault="00BA473E" w:rsidP="00531782">
      <w:pPr>
        <w:spacing w:after="0"/>
      </w:pPr>
      <w:r>
        <w:separator/>
      </w:r>
    </w:p>
  </w:endnote>
  <w:endnote w:type="continuationSeparator" w:id="0">
    <w:p w14:paraId="4356B782" w14:textId="77777777" w:rsidR="00BA473E" w:rsidRDefault="00BA473E" w:rsidP="005317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FFDE" w14:textId="08FEA97B" w:rsidR="00531782" w:rsidRPr="00896359" w:rsidRDefault="008F6C6F">
    <w:pPr>
      <w:pStyle w:val="Footer"/>
    </w:pPr>
    <w:r>
      <w:rPr>
        <w:rFonts w:ascii="Cambria" w:hAnsi="Cambria"/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477FA" wp14:editId="4090AB0B">
              <wp:simplePos x="0" y="0"/>
              <wp:positionH relativeFrom="column">
                <wp:posOffset>4083050</wp:posOffset>
              </wp:positionH>
              <wp:positionV relativeFrom="paragraph">
                <wp:posOffset>9525</wp:posOffset>
              </wp:positionV>
              <wp:extent cx="2581910" cy="193675"/>
              <wp:effectExtent l="12065" t="8890" r="15875" b="6985"/>
              <wp:wrapNone/>
              <wp:docPr id="136587959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81910" cy="1936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1270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16F5BAAE" w14:textId="67A061DE" w:rsidR="00896359" w:rsidRDefault="000D6CF5" w:rsidP="00896359">
                          <w:r>
                            <w:rPr>
                              <w:sz w:val="20"/>
                            </w:rPr>
                            <w:t>Integr</w:t>
                          </w:r>
                          <w:r w:rsidR="00896359" w:rsidRPr="00862574">
                            <w:rPr>
                              <w:sz w:val="20"/>
                            </w:rPr>
                            <w:t xml:space="preserve">. </w:t>
                          </w:r>
                          <w:r>
                            <w:rPr>
                              <w:sz w:val="20"/>
                            </w:rPr>
                            <w:t>Res</w:t>
                          </w:r>
                          <w:r w:rsidR="00896359">
                            <w:rPr>
                              <w:sz w:val="20"/>
                            </w:rPr>
                            <w:t xml:space="preserve">. </w:t>
                          </w:r>
                          <w:r>
                            <w:rPr>
                              <w:sz w:val="20"/>
                            </w:rPr>
                            <w:t>Adv</w:t>
                          </w:r>
                          <w:r w:rsidR="00896359">
                            <w:rPr>
                              <w:sz w:val="20"/>
                            </w:rPr>
                            <w:t>.</w:t>
                          </w:r>
                          <w:r w:rsidR="00896359" w:rsidRPr="00862574">
                            <w:rPr>
                              <w:sz w:val="20"/>
                            </w:rPr>
                            <w:t>, 20</w:t>
                          </w:r>
                          <w:r w:rsidR="00963D49">
                            <w:rPr>
                              <w:sz w:val="20"/>
                            </w:rPr>
                            <w:t>2</w:t>
                          </w:r>
                          <w:r w:rsidR="007A5658"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t xml:space="preserve">, </w:t>
                          </w:r>
                          <w:r w:rsidR="00963D49">
                            <w:rPr>
                              <w:sz w:val="20"/>
                            </w:rPr>
                            <w:t>1</w:t>
                          </w:r>
                          <w:r w:rsidR="007A5658">
                            <w:rPr>
                              <w:sz w:val="20"/>
                            </w:rPr>
                            <w:t>3</w:t>
                          </w:r>
                          <w:r w:rsidR="00896359" w:rsidRPr="00862574">
                            <w:rPr>
                              <w:sz w:val="20"/>
                            </w:rPr>
                            <w:t>(</w:t>
                          </w:r>
                          <w:r w:rsidR="007A5658">
                            <w:rPr>
                              <w:sz w:val="20"/>
                            </w:rPr>
                            <w:t>1</w:t>
                          </w:r>
                          <w:r w:rsidR="00896359" w:rsidRPr="00862574">
                            <w:rPr>
                              <w:sz w:val="20"/>
                            </w:rPr>
                            <w:t>), xxxx</w:t>
                          </w:r>
                          <w:r w:rsidR="00896359">
                            <w:t xml:space="preserve"> </w:t>
                          </w:r>
                          <w:r>
                            <w:t xml:space="preserve">   </w:t>
                          </w:r>
                          <w:r w:rsidR="00896359">
                            <w:t xml:space="preserve">         </w:t>
                          </w:r>
                          <w:sdt>
                            <w:sdtPr>
                              <w:id w:val="358264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="00BE1BE9">
                                <w:fldChar w:fldCharType="begin"/>
                              </w:r>
                              <w:r w:rsidR="00BE1BE9">
                                <w:instrText xml:space="preserve"> PAGE   \* MERGEFORMAT </w:instrText>
                              </w:r>
                              <w:r w:rsidR="00BE1BE9">
                                <w:fldChar w:fldCharType="separate"/>
                              </w:r>
                              <w:r w:rsidR="00BE1BE9">
                                <w:rPr>
                                  <w:noProof/>
                                </w:rPr>
                                <w:t>2</w:t>
                              </w:r>
                              <w:r w:rsidR="00BE1BE9">
                                <w:rPr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3477FA" id="AutoShape 1" o:spid="_x0000_s1026" style="position:absolute;margin-left:321.5pt;margin-top:.75pt;width:203.3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" fillcolor="#f2f2f2 [3052]" strokecolor="#f2f2f2 [3052]" strokeweight="1pt">
              <v:textbox inset=",0,,0">
                <w:txbxContent>
                  <w:p w14:paraId="16F5BAAE" w14:textId="67A061DE" w:rsidR="00896359" w:rsidRDefault="000D6CF5" w:rsidP="00896359">
                    <w:r>
                      <w:rPr>
                        <w:sz w:val="20"/>
                      </w:rPr>
                      <w:t>Integr</w:t>
                    </w:r>
                    <w:r w:rsidR="00896359" w:rsidRPr="00862574">
                      <w:rPr>
                        <w:sz w:val="20"/>
                      </w:rPr>
                      <w:t xml:space="preserve">. </w:t>
                    </w:r>
                    <w:r>
                      <w:rPr>
                        <w:sz w:val="20"/>
                      </w:rPr>
                      <w:t>Res</w:t>
                    </w:r>
                    <w:r w:rsidR="00896359">
                      <w:rPr>
                        <w:sz w:val="20"/>
                      </w:rPr>
                      <w:t xml:space="preserve">. </w:t>
                    </w:r>
                    <w:r>
                      <w:rPr>
                        <w:sz w:val="20"/>
                      </w:rPr>
                      <w:t>Adv</w:t>
                    </w:r>
                    <w:r w:rsidR="00896359">
                      <w:rPr>
                        <w:sz w:val="20"/>
                      </w:rPr>
                      <w:t>.</w:t>
                    </w:r>
                    <w:r w:rsidR="00896359" w:rsidRPr="00862574">
                      <w:rPr>
                        <w:sz w:val="20"/>
                      </w:rPr>
                      <w:t>, 20</w:t>
                    </w:r>
                    <w:r w:rsidR="00963D49">
                      <w:rPr>
                        <w:sz w:val="20"/>
                      </w:rPr>
                      <w:t>2</w:t>
                    </w:r>
                    <w:r w:rsidR="007A5658"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t xml:space="preserve">, </w:t>
                    </w:r>
                    <w:r w:rsidR="00963D49">
                      <w:rPr>
                        <w:sz w:val="20"/>
                      </w:rPr>
                      <w:t>1</w:t>
                    </w:r>
                    <w:r w:rsidR="007A5658">
                      <w:rPr>
                        <w:sz w:val="20"/>
                      </w:rPr>
                      <w:t>3</w:t>
                    </w:r>
                    <w:r w:rsidR="00896359" w:rsidRPr="00862574">
                      <w:rPr>
                        <w:sz w:val="20"/>
                      </w:rPr>
                      <w:t>(</w:t>
                    </w:r>
                    <w:r w:rsidR="007A5658">
                      <w:rPr>
                        <w:sz w:val="20"/>
                      </w:rPr>
                      <w:t>1</w:t>
                    </w:r>
                    <w:r w:rsidR="00896359" w:rsidRPr="00862574">
                      <w:rPr>
                        <w:sz w:val="20"/>
                      </w:rPr>
                      <w:t>), xxxx</w:t>
                    </w:r>
                    <w:r w:rsidR="00896359">
                      <w:t xml:space="preserve"> </w:t>
                    </w:r>
                    <w:r>
                      <w:t xml:space="preserve">   </w:t>
                    </w:r>
                    <w:r w:rsidR="00896359">
                      <w:t xml:space="preserve">         </w:t>
                    </w:r>
                    <w:sdt>
                      <w:sdtPr>
                        <w:id w:val="358264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="00BE1BE9">
                          <w:fldChar w:fldCharType="begin"/>
                        </w:r>
                        <w:r w:rsidR="00BE1BE9">
                          <w:instrText xml:space="preserve"> PAGE   \* MERGEFORMAT </w:instrText>
                        </w:r>
                        <w:r w:rsidR="00BE1BE9">
                          <w:fldChar w:fldCharType="separate"/>
                        </w:r>
                        <w:r w:rsidR="00BE1BE9">
                          <w:rPr>
                            <w:noProof/>
                          </w:rPr>
                          <w:t>2</w:t>
                        </w:r>
                        <w:r w:rsidR="00BE1BE9">
                          <w:rPr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</v:roundrect>
          </w:pict>
        </mc:Fallback>
      </mc:AlternateContent>
    </w:r>
    <w:r w:rsidR="000D6CF5">
      <w:rPr>
        <w:rFonts w:ascii="Cambria" w:hAnsi="Cambria"/>
        <w:color w:val="1F497D" w:themeColor="text2"/>
      </w:rPr>
      <w:t>Integrated Research Advances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5AA38" w14:textId="77777777" w:rsidR="00BA473E" w:rsidRDefault="00BA473E" w:rsidP="00531782">
      <w:pPr>
        <w:spacing w:after="0"/>
      </w:pPr>
      <w:r>
        <w:separator/>
      </w:r>
    </w:p>
  </w:footnote>
  <w:footnote w:type="continuationSeparator" w:id="0">
    <w:p w14:paraId="233536EE" w14:textId="77777777" w:rsidR="00BA473E" w:rsidRDefault="00BA473E" w:rsidP="005317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7FBEE" w14:textId="77777777" w:rsidR="00554268" w:rsidRPr="00532A71" w:rsidRDefault="00554268" w:rsidP="00554268">
    <w:pPr>
      <w:pStyle w:val="Header"/>
      <w:spacing w:after="120"/>
      <w:jc w:val="right"/>
      <w:rPr>
        <w:rFonts w:cs="Times New Roman"/>
        <w:i/>
        <w:color w:val="002060"/>
        <w:sz w:val="20"/>
      </w:rPr>
    </w:pPr>
    <w:r w:rsidRPr="00532A71">
      <w:rPr>
        <w:rFonts w:cs="Times New Roman"/>
        <w:i/>
        <w:color w:val="002060"/>
        <w:sz w:val="20"/>
      </w:rPr>
      <w:t>First author et.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9112E"/>
    <w:multiLevelType w:val="multilevel"/>
    <w:tmpl w:val="2976199E"/>
    <w:lvl w:ilvl="0">
      <w:start w:val="1"/>
      <w:numFmt w:val="decimal"/>
      <w:pStyle w:val="Authorad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Els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Els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ElsHeading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ElsHeading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430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49"/>
    <w:rsid w:val="00023E46"/>
    <w:rsid w:val="000501D7"/>
    <w:rsid w:val="000823BE"/>
    <w:rsid w:val="000D6CF5"/>
    <w:rsid w:val="00135908"/>
    <w:rsid w:val="00136C27"/>
    <w:rsid w:val="001B1604"/>
    <w:rsid w:val="001D3AB5"/>
    <w:rsid w:val="00225B3F"/>
    <w:rsid w:val="00243F49"/>
    <w:rsid w:val="00267ACE"/>
    <w:rsid w:val="002E3312"/>
    <w:rsid w:val="002E59C6"/>
    <w:rsid w:val="00366C01"/>
    <w:rsid w:val="00382FD3"/>
    <w:rsid w:val="003F3BF1"/>
    <w:rsid w:val="00415FE5"/>
    <w:rsid w:val="00423562"/>
    <w:rsid w:val="00436528"/>
    <w:rsid w:val="00444D6E"/>
    <w:rsid w:val="00477669"/>
    <w:rsid w:val="004E57A0"/>
    <w:rsid w:val="004F7A99"/>
    <w:rsid w:val="00506C65"/>
    <w:rsid w:val="00531782"/>
    <w:rsid w:val="00532A71"/>
    <w:rsid w:val="00537932"/>
    <w:rsid w:val="00554268"/>
    <w:rsid w:val="005B7153"/>
    <w:rsid w:val="005C62A6"/>
    <w:rsid w:val="005F50B2"/>
    <w:rsid w:val="00617FDA"/>
    <w:rsid w:val="00630CF1"/>
    <w:rsid w:val="00630DFE"/>
    <w:rsid w:val="00695A11"/>
    <w:rsid w:val="006969ED"/>
    <w:rsid w:val="006F49FD"/>
    <w:rsid w:val="006F7834"/>
    <w:rsid w:val="00732F97"/>
    <w:rsid w:val="00756FB5"/>
    <w:rsid w:val="00784D91"/>
    <w:rsid w:val="007915A0"/>
    <w:rsid w:val="007A5658"/>
    <w:rsid w:val="007B1C5E"/>
    <w:rsid w:val="007C10E4"/>
    <w:rsid w:val="007C4CE9"/>
    <w:rsid w:val="00836547"/>
    <w:rsid w:val="008402A4"/>
    <w:rsid w:val="00850B91"/>
    <w:rsid w:val="008541D7"/>
    <w:rsid w:val="008912B0"/>
    <w:rsid w:val="00896359"/>
    <w:rsid w:val="008A3EB4"/>
    <w:rsid w:val="008D2A81"/>
    <w:rsid w:val="008F6C6F"/>
    <w:rsid w:val="00963D49"/>
    <w:rsid w:val="00965FC3"/>
    <w:rsid w:val="009E346F"/>
    <w:rsid w:val="009E5572"/>
    <w:rsid w:val="00A2641B"/>
    <w:rsid w:val="00A447C8"/>
    <w:rsid w:val="00A61679"/>
    <w:rsid w:val="00A735D2"/>
    <w:rsid w:val="00AB0BE0"/>
    <w:rsid w:val="00AB1500"/>
    <w:rsid w:val="00AD42F3"/>
    <w:rsid w:val="00AE2503"/>
    <w:rsid w:val="00B14211"/>
    <w:rsid w:val="00B24EE3"/>
    <w:rsid w:val="00B44EC3"/>
    <w:rsid w:val="00B460F4"/>
    <w:rsid w:val="00B75DC3"/>
    <w:rsid w:val="00B97594"/>
    <w:rsid w:val="00BA473E"/>
    <w:rsid w:val="00BB4DC5"/>
    <w:rsid w:val="00BD6017"/>
    <w:rsid w:val="00BE1BE9"/>
    <w:rsid w:val="00C05192"/>
    <w:rsid w:val="00C87A3C"/>
    <w:rsid w:val="00D04FE6"/>
    <w:rsid w:val="00D5194D"/>
    <w:rsid w:val="00D60BBF"/>
    <w:rsid w:val="00D61FBC"/>
    <w:rsid w:val="00D7103D"/>
    <w:rsid w:val="00DC1246"/>
    <w:rsid w:val="00E0214D"/>
    <w:rsid w:val="00E13385"/>
    <w:rsid w:val="00E236A8"/>
    <w:rsid w:val="00E40719"/>
    <w:rsid w:val="00E470AA"/>
    <w:rsid w:val="00E5008D"/>
    <w:rsid w:val="00E609E3"/>
    <w:rsid w:val="00E70973"/>
    <w:rsid w:val="00EB2F4F"/>
    <w:rsid w:val="00EC1B9C"/>
    <w:rsid w:val="00ED5E21"/>
    <w:rsid w:val="00EE4412"/>
    <w:rsid w:val="00EE6B5C"/>
    <w:rsid w:val="00FC7851"/>
    <w:rsid w:val="00FE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853EF"/>
  <w15:docId w15:val="{ADD7D198-26BD-4AB1-BF5E-F096B526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08_figure"/>
    <w:qFormat/>
    <w:rsid w:val="00532A71"/>
    <w:pPr>
      <w:spacing w:after="60"/>
    </w:pPr>
    <w:rPr>
      <w:rFonts w:ascii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7A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07_texthead"/>
    <w:basedOn w:val="Normal"/>
    <w:next w:val="Normal"/>
    <w:link w:val="Heading2Char"/>
    <w:uiPriority w:val="9"/>
    <w:unhideWhenUsed/>
    <w:qFormat/>
    <w:rsid w:val="006F49FD"/>
    <w:pPr>
      <w:keepNext/>
      <w:keepLines/>
      <w:spacing w:before="120" w:after="40"/>
      <w:outlineLvl w:val="1"/>
    </w:pPr>
    <w:rPr>
      <w:rFonts w:ascii="Cambria" w:eastAsiaTheme="majorEastAsia" w:hAnsi="Cambria" w:cstheme="majorBidi"/>
      <w:b/>
      <w:bCs/>
      <w:smallCap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Cbl_article_Cite,iast_abstract"/>
    <w:basedOn w:val="TableNormal"/>
    <w:uiPriority w:val="59"/>
    <w:rsid w:val="00AE2503"/>
    <w:rPr>
      <w:rFonts w:ascii="Cambria" w:hAnsi="Cambria"/>
      <w:sz w:val="20"/>
    </w:rPr>
    <w:tblPr/>
    <w:tblStylePr w:type="firstRow">
      <w:rPr>
        <w:rFonts w:ascii="Cambria" w:hAnsi="Cambria"/>
        <w:b/>
        <w:color w:val="auto"/>
        <w:sz w:val="22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ascii="Cambria" w:hAnsi="Cambria"/>
        <w:b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ijstArticlehistory">
    <w:name w:val="ijst_Articlehistory"/>
    <w:rsid w:val="00225B3F"/>
    <w:pPr>
      <w:spacing w:line="200" w:lineRule="exact"/>
    </w:pPr>
    <w:rPr>
      <w:rFonts w:ascii="Times New Roman" w:eastAsia="Times New Roman" w:hAnsi="Times New Roman" w:cs="Times New Roman"/>
      <w:i/>
      <w:sz w:val="16"/>
      <w:szCs w:val="20"/>
    </w:rPr>
  </w:style>
  <w:style w:type="paragraph" w:customStyle="1" w:styleId="09references">
    <w:name w:val="09_references"/>
    <w:qFormat/>
    <w:rsid w:val="00532A71"/>
    <w:pPr>
      <w:spacing w:line="200" w:lineRule="exact"/>
      <w:ind w:left="227" w:hanging="227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ijstAuthor">
    <w:name w:val="ijst_Author"/>
    <w:next w:val="09references"/>
    <w:qFormat/>
    <w:rsid w:val="00BD6017"/>
    <w:pPr>
      <w:spacing w:after="160" w:line="29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ijstAbstracthead">
    <w:name w:val="ijst_Abstracthead"/>
    <w:basedOn w:val="Normal"/>
    <w:next w:val="Normal"/>
    <w:rsid w:val="00225B3F"/>
    <w:pPr>
      <w:spacing w:line="200" w:lineRule="exact"/>
    </w:pPr>
    <w:rPr>
      <w:rFonts w:eastAsia="Times New Roman" w:cs="Times New Roman"/>
      <w:b/>
      <w:smallCaps/>
      <w:spacing w:val="24"/>
      <w:sz w:val="20"/>
      <w:szCs w:val="20"/>
    </w:rPr>
  </w:style>
  <w:style w:type="paragraph" w:customStyle="1" w:styleId="ijstAbstractText">
    <w:name w:val="ijst_AbstractText"/>
    <w:qFormat/>
    <w:rsid w:val="00BD6017"/>
    <w:pPr>
      <w:spacing w:after="80" w:line="200" w:lineRule="exact"/>
      <w:ind w:left="720"/>
      <w:jc w:val="both"/>
    </w:pPr>
    <w:rPr>
      <w:rFonts w:ascii="Palatino Linotype" w:eastAsia="Times New Roman" w:hAnsi="Palatino Linotype" w:cs="Times New Roman"/>
      <w:sz w:val="18"/>
      <w:szCs w:val="20"/>
    </w:rPr>
  </w:style>
  <w:style w:type="paragraph" w:customStyle="1" w:styleId="05Keyword">
    <w:name w:val="05_Keyword"/>
    <w:next w:val="06MainText"/>
    <w:qFormat/>
    <w:rsid w:val="00617FDA"/>
    <w:pPr>
      <w:pBdr>
        <w:bottom w:val="single" w:sz="4" w:space="1" w:color="auto"/>
      </w:pBdr>
      <w:spacing w:after="240" w:line="200" w:lineRule="exact"/>
    </w:pPr>
    <w:rPr>
      <w:rFonts w:ascii="Times New Roman" w:eastAsia="Times New Roman" w:hAnsi="Times New Roman" w:cs="Times New Roman"/>
      <w:i/>
      <w:sz w:val="18"/>
      <w:szCs w:val="20"/>
    </w:rPr>
  </w:style>
  <w:style w:type="paragraph" w:customStyle="1" w:styleId="ijstArticleinfoHead">
    <w:name w:val="ijst_ArticleinfoHead"/>
    <w:qFormat/>
    <w:rsid w:val="00BD6017"/>
    <w:rPr>
      <w:rFonts w:ascii="Century" w:eastAsia="Times New Roman" w:hAnsi="Century" w:cs="Times New Roman"/>
      <w:sz w:val="20"/>
      <w:szCs w:val="20"/>
    </w:rPr>
  </w:style>
  <w:style w:type="paragraph" w:customStyle="1" w:styleId="ijstArticleTitle">
    <w:name w:val="ijst_ArticleTitle"/>
    <w:next w:val="ijstAuthor"/>
    <w:qFormat/>
    <w:rsid w:val="00BD6017"/>
    <w:pPr>
      <w:spacing w:before="360" w:after="240" w:line="350" w:lineRule="exact"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ijstCorrespondingAuthor">
    <w:name w:val="ijst_CorrespondingAuthor"/>
    <w:next w:val="Normal"/>
    <w:qFormat/>
    <w:rsid w:val="00D61FBC"/>
    <w:pPr>
      <w:pBdr>
        <w:top w:val="single" w:sz="24" w:space="1" w:color="777777"/>
      </w:pBdr>
      <w:spacing w:before="120"/>
    </w:pPr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1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192"/>
    <w:rPr>
      <w:rFonts w:ascii="Tahoma" w:hAnsi="Tahoma" w:cs="Tahoma"/>
      <w:sz w:val="16"/>
      <w:szCs w:val="16"/>
    </w:rPr>
  </w:style>
  <w:style w:type="paragraph" w:customStyle="1" w:styleId="06MainText">
    <w:name w:val="06_Main_Text"/>
    <w:qFormat/>
    <w:rsid w:val="00267ACE"/>
    <w:pPr>
      <w:spacing w:line="240" w:lineRule="exact"/>
      <w:ind w:firstLine="202"/>
      <w:jc w:val="both"/>
    </w:pPr>
    <w:rPr>
      <w:rFonts w:ascii="Times New Roman" w:eastAsia="Times New Roman" w:hAnsi="Times New Roman" w:cs="Times New Roman"/>
      <w:noProof/>
      <w:sz w:val="19"/>
      <w:szCs w:val="20"/>
    </w:rPr>
  </w:style>
  <w:style w:type="paragraph" w:customStyle="1" w:styleId="01Title">
    <w:name w:val="01_Title"/>
    <w:next w:val="02AuthorName"/>
    <w:qFormat/>
    <w:rsid w:val="00AD42F3"/>
    <w:pPr>
      <w:spacing w:before="160" w:after="160" w:line="360" w:lineRule="exact"/>
    </w:pPr>
    <w:rPr>
      <w:rFonts w:ascii="Times New Roman" w:eastAsia="Times New Roman" w:hAnsi="Times New Roman" w:cs="Times New Roman"/>
      <w:noProof/>
      <w:color w:val="1F497D" w:themeColor="text2"/>
      <w:sz w:val="32"/>
      <w:szCs w:val="20"/>
    </w:rPr>
  </w:style>
  <w:style w:type="paragraph" w:customStyle="1" w:styleId="02AuthorName">
    <w:name w:val="02_Author_Name"/>
    <w:next w:val="03AuthorAddress"/>
    <w:qFormat/>
    <w:rsid w:val="00AD42F3"/>
    <w:pPr>
      <w:spacing w:before="120" w:after="160" w:line="240" w:lineRule="exact"/>
    </w:pPr>
    <w:rPr>
      <w:rFonts w:ascii="Helvetica" w:eastAsia="Times New Roman" w:hAnsi="Helvetica" w:cs="Times New Roman"/>
      <w:noProof/>
      <w:color w:val="0F243E" w:themeColor="text2" w:themeShade="80"/>
      <w:sz w:val="20"/>
      <w:szCs w:val="20"/>
    </w:rPr>
  </w:style>
  <w:style w:type="paragraph" w:customStyle="1" w:styleId="03AuthorAddress">
    <w:name w:val="03_Author_Address"/>
    <w:next w:val="CblEmailAddress"/>
    <w:qFormat/>
    <w:rsid w:val="00554268"/>
    <w:pPr>
      <w:spacing w:after="120" w:line="240" w:lineRule="exact"/>
      <w:ind w:right="3024"/>
    </w:pPr>
    <w:rPr>
      <w:rFonts w:ascii="Times" w:eastAsia="Times New Roman" w:hAnsi="Times" w:cs="Times New Roman"/>
      <w:i/>
      <w:noProof/>
      <w:color w:val="17365D" w:themeColor="text2" w:themeShade="BF"/>
      <w:sz w:val="20"/>
      <w:szCs w:val="20"/>
    </w:rPr>
  </w:style>
  <w:style w:type="paragraph" w:customStyle="1" w:styleId="CblEmailAddress">
    <w:name w:val="Cbl_Email_Address"/>
    <w:next w:val="04ReceivedDate"/>
    <w:qFormat/>
    <w:rsid w:val="006969ED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</w:rPr>
  </w:style>
  <w:style w:type="paragraph" w:customStyle="1" w:styleId="04ReceivedDate">
    <w:name w:val="04_Received_Date"/>
    <w:next w:val="ISPAbstheading"/>
    <w:qFormat/>
    <w:rsid w:val="00AD42F3"/>
    <w:pPr>
      <w:spacing w:after="240" w:line="240" w:lineRule="exact"/>
      <w:ind w:right="3024"/>
    </w:pPr>
    <w:rPr>
      <w:rFonts w:ascii="Helvetica" w:eastAsia="Times New Roman" w:hAnsi="Helvetica" w:cs="Times New Roman"/>
      <w:noProof/>
      <w:color w:val="595959" w:themeColor="text1" w:themeTint="A6"/>
      <w:sz w:val="16"/>
      <w:szCs w:val="20"/>
    </w:rPr>
  </w:style>
  <w:style w:type="paragraph" w:customStyle="1" w:styleId="ISPAbstheading">
    <w:name w:val="ISP_Abst_heading"/>
    <w:basedOn w:val="05Abstracttext"/>
    <w:qFormat/>
    <w:rsid w:val="006F49FD"/>
    <w:pPr>
      <w:shd w:val="clear" w:color="800000" w:fill="FFFFFF" w:themeFill="background1"/>
      <w:spacing w:before="60" w:after="0" w:line="160" w:lineRule="exact"/>
      <w:ind w:left="86"/>
      <w:contextualSpacing/>
      <w:jc w:val="left"/>
    </w:pPr>
    <w:rPr>
      <w:b/>
      <w:color w:val="1F497D" w:themeColor="text2"/>
      <w:sz w:val="20"/>
    </w:rPr>
  </w:style>
  <w:style w:type="paragraph" w:customStyle="1" w:styleId="05Abstracttext">
    <w:name w:val="05_Abstract text"/>
    <w:qFormat/>
    <w:rsid w:val="00554268"/>
    <w:pPr>
      <w:spacing w:after="120" w:line="240" w:lineRule="exact"/>
      <w:jc w:val="both"/>
    </w:pPr>
    <w:rPr>
      <w:rFonts w:eastAsia="Times New Roman" w:cs="Times New Roman"/>
      <w:sz w:val="18"/>
      <w:szCs w:val="20"/>
    </w:rPr>
  </w:style>
  <w:style w:type="paragraph" w:customStyle="1" w:styleId="CBLAcknowledgments">
    <w:name w:val="CBL_Acknowledgments"/>
    <w:next w:val="Normal"/>
    <w:qFormat/>
    <w:rsid w:val="00267ACE"/>
    <w:pPr>
      <w:spacing w:line="240" w:lineRule="exact"/>
      <w:ind w:firstLine="202"/>
      <w:jc w:val="both"/>
    </w:pPr>
    <w:rPr>
      <w:rFonts w:ascii="Times" w:eastAsia="Times New Roman" w:hAnsi="Times" w:cs="Times New Roman"/>
      <w:noProof/>
      <w:sz w:val="19"/>
      <w:szCs w:val="20"/>
    </w:rPr>
  </w:style>
  <w:style w:type="paragraph" w:customStyle="1" w:styleId="ISPgraphicalabstgraphics">
    <w:name w:val="ISP_graphical_abst_graphics"/>
    <w:basedOn w:val="Normal"/>
    <w:next w:val="06MainText"/>
    <w:qFormat/>
    <w:rsid w:val="006F49FD"/>
    <w:pPr>
      <w:framePr w:w="7920" w:h="3917" w:hRule="exact" w:hSpace="187" w:vSpace="187" w:wrap="notBeside" w:vAnchor="text" w:hAnchor="margin" w:xAlign="center" w:y="246"/>
    </w:pPr>
    <w:rPr>
      <w:rFonts w:ascii="Times" w:eastAsia="Times New Roman" w:hAnsi="Times" w:cs="Times New Roman"/>
      <w:sz w:val="19"/>
      <w:szCs w:val="20"/>
    </w:rPr>
  </w:style>
  <w:style w:type="character" w:styleId="Hyperlink">
    <w:name w:val="Hyperlink"/>
    <w:basedOn w:val="DefaultParagraphFont"/>
    <w:uiPriority w:val="99"/>
    <w:rsid w:val="006969ED"/>
    <w:rPr>
      <w:color w:val="0000FF"/>
      <w:u w:val="single"/>
    </w:rPr>
  </w:style>
  <w:style w:type="table" w:styleId="TableWeb1">
    <w:name w:val="Table Web 1"/>
    <w:basedOn w:val="TableNormal"/>
    <w:uiPriority w:val="99"/>
    <w:semiHidden/>
    <w:unhideWhenUsed/>
    <w:rsid w:val="00AE2503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67A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07_texthead Char"/>
    <w:basedOn w:val="DefaultParagraphFont"/>
    <w:link w:val="Heading2"/>
    <w:uiPriority w:val="9"/>
    <w:rsid w:val="006F49FD"/>
    <w:rPr>
      <w:rFonts w:ascii="Cambria" w:eastAsiaTheme="majorEastAsia" w:hAnsi="Cambria" w:cstheme="majorBidi"/>
      <w:b/>
      <w:bCs/>
      <w:smallCaps/>
      <w:color w:val="1F497D" w:themeColor="text2"/>
      <w:szCs w:val="26"/>
    </w:rPr>
  </w:style>
  <w:style w:type="paragraph" w:styleId="Quote">
    <w:name w:val="Quote"/>
    <w:aliases w:val="CBL_Auth_Bio,iast_Auth_Bio"/>
    <w:basedOn w:val="Normal"/>
    <w:next w:val="Normal"/>
    <w:link w:val="QuoteChar"/>
    <w:uiPriority w:val="29"/>
    <w:qFormat/>
    <w:rsid w:val="00267ACE"/>
    <w:pPr>
      <w:spacing w:after="0"/>
    </w:pPr>
    <w:rPr>
      <w:iCs/>
      <w:color w:val="000000" w:themeColor="text1"/>
    </w:rPr>
  </w:style>
  <w:style w:type="character" w:customStyle="1" w:styleId="QuoteChar">
    <w:name w:val="Quote Char"/>
    <w:aliases w:val="CBL_Auth_Bio Char,iast_Auth_Bio Char"/>
    <w:basedOn w:val="DefaultParagraphFont"/>
    <w:link w:val="Quote"/>
    <w:uiPriority w:val="29"/>
    <w:rsid w:val="00267ACE"/>
    <w:rPr>
      <w:rFonts w:ascii="Calibri" w:hAnsi="Calibri"/>
      <w:iCs/>
      <w:color w:val="000000" w:themeColor="text1"/>
      <w:sz w:val="18"/>
    </w:rPr>
  </w:style>
  <w:style w:type="paragraph" w:styleId="Header">
    <w:name w:val="header"/>
    <w:basedOn w:val="Normal"/>
    <w:link w:val="HeaderChar"/>
    <w:uiPriority w:val="99"/>
    <w:unhideWhenUsed/>
    <w:rsid w:val="0053178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31782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53178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31782"/>
    <w:rPr>
      <w:rFonts w:ascii="Calibri" w:hAnsi="Calibri"/>
    </w:rPr>
  </w:style>
  <w:style w:type="paragraph" w:customStyle="1" w:styleId="Authoradd">
    <w:name w:val="Author_add"/>
    <w:next w:val="Normal"/>
    <w:qFormat/>
    <w:rsid w:val="00531782"/>
    <w:pPr>
      <w:keepNext/>
      <w:numPr>
        <w:numId w:val="1"/>
      </w:numPr>
      <w:spacing w:before="160" w:after="160" w:line="210" w:lineRule="exact"/>
    </w:pPr>
    <w:rPr>
      <w:rFonts w:ascii="Times New Roman" w:eastAsia="Times New Roman" w:hAnsi="Times New Roman" w:cs="Times New Roman"/>
      <w:bCs/>
      <w:sz w:val="20"/>
      <w:szCs w:val="20"/>
    </w:rPr>
  </w:style>
  <w:style w:type="paragraph" w:customStyle="1" w:styleId="ElsHeading2">
    <w:name w:val="Els_Heading2"/>
    <w:next w:val="Normal"/>
    <w:rsid w:val="00531782"/>
    <w:pPr>
      <w:numPr>
        <w:ilvl w:val="1"/>
        <w:numId w:val="1"/>
      </w:numPr>
      <w:spacing w:after="160" w:line="210" w:lineRule="exact"/>
      <w:jc w:val="center"/>
    </w:pPr>
    <w:rPr>
      <w:rFonts w:ascii="Times New Roman" w:eastAsia="Times New Roman" w:hAnsi="Times New Roman" w:cs="Times New Roman"/>
      <w:bCs/>
      <w:i/>
      <w:sz w:val="19"/>
      <w:szCs w:val="20"/>
    </w:rPr>
  </w:style>
  <w:style w:type="paragraph" w:customStyle="1" w:styleId="ElsHeading3">
    <w:name w:val="Els_Heading3"/>
    <w:next w:val="Normal"/>
    <w:rsid w:val="00531782"/>
    <w:pPr>
      <w:numPr>
        <w:ilvl w:val="2"/>
        <w:numId w:val="1"/>
      </w:numPr>
      <w:spacing w:after="40" w:line="210" w:lineRule="exact"/>
      <w:jc w:val="center"/>
      <w:outlineLvl w:val="0"/>
    </w:pPr>
    <w:rPr>
      <w:rFonts w:ascii="Times New Roman" w:eastAsia="Times New Roman" w:hAnsi="Times New Roman" w:cs="Times New Roman"/>
      <w:i/>
      <w:spacing w:val="20"/>
      <w:sz w:val="19"/>
      <w:szCs w:val="20"/>
    </w:rPr>
  </w:style>
  <w:style w:type="paragraph" w:customStyle="1" w:styleId="ElsHeading4">
    <w:name w:val="Els_Heading4"/>
    <w:next w:val="Normal"/>
    <w:rsid w:val="00531782"/>
    <w:pPr>
      <w:numPr>
        <w:ilvl w:val="3"/>
        <w:numId w:val="1"/>
      </w:numPr>
      <w:spacing w:after="160" w:line="210" w:lineRule="exact"/>
      <w:jc w:val="center"/>
      <w:outlineLvl w:val="0"/>
    </w:pPr>
    <w:rPr>
      <w:rFonts w:ascii="Times New Roman" w:eastAsia="Times New Roman" w:hAnsi="Times New Roman" w:cs="Times New Roman"/>
      <w:i/>
      <w:spacing w:val="20"/>
      <w:sz w:val="19"/>
      <w:szCs w:val="20"/>
    </w:rPr>
  </w:style>
  <w:style w:type="paragraph" w:customStyle="1" w:styleId="ElsHeading5">
    <w:name w:val="Els_Heading5"/>
    <w:next w:val="Normal"/>
    <w:rsid w:val="00531782"/>
    <w:pPr>
      <w:numPr>
        <w:ilvl w:val="4"/>
        <w:numId w:val="1"/>
      </w:numPr>
      <w:spacing w:after="160" w:line="210" w:lineRule="exact"/>
      <w:jc w:val="center"/>
      <w:outlineLvl w:val="0"/>
    </w:pPr>
    <w:rPr>
      <w:rFonts w:ascii="Times New Roman" w:eastAsia="Times New Roman" w:hAnsi="Times New Roman" w:cs="Times New Roman"/>
      <w:i/>
      <w:spacing w:val="20"/>
      <w:sz w:val="19"/>
      <w:szCs w:val="20"/>
    </w:rPr>
  </w:style>
  <w:style w:type="paragraph" w:customStyle="1" w:styleId="Textarticle">
    <w:name w:val="Text_article"/>
    <w:qFormat/>
    <w:rsid w:val="00B75DC3"/>
    <w:pPr>
      <w:spacing w:line="240" w:lineRule="exact"/>
      <w:ind w:firstLine="202"/>
      <w:jc w:val="both"/>
    </w:pPr>
    <w:rPr>
      <w:rFonts w:ascii="Times New Roman" w:eastAsia="Times New Roman" w:hAnsi="Times New Roman" w:cs="Times New Roman"/>
      <w:noProof/>
      <w:sz w:val="19"/>
      <w:szCs w:val="20"/>
    </w:rPr>
  </w:style>
  <w:style w:type="paragraph" w:customStyle="1" w:styleId="referencestext">
    <w:name w:val="references_text"/>
    <w:qFormat/>
    <w:rsid w:val="003F3BF1"/>
    <w:pPr>
      <w:spacing w:line="200" w:lineRule="exac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ElsKeywordHead">
    <w:name w:val="Els_KeywordHead"/>
    <w:next w:val="Normal"/>
    <w:rsid w:val="00FE35BA"/>
    <w:pPr>
      <w:spacing w:line="200" w:lineRule="exact"/>
      <w:jc w:val="center"/>
    </w:pPr>
    <w:rPr>
      <w:rFonts w:ascii="Times New Roman" w:eastAsia="Times New Roman" w:hAnsi="Times New Roman" w:cs="Times New Roman"/>
      <w:i/>
      <w:noProof/>
      <w:sz w:val="16"/>
      <w:szCs w:val="20"/>
    </w:rPr>
  </w:style>
  <w:style w:type="paragraph" w:customStyle="1" w:styleId="ijsttext">
    <w:name w:val="ijst_text"/>
    <w:qFormat/>
    <w:rsid w:val="00FE35BA"/>
    <w:pPr>
      <w:spacing w:after="120" w:line="220" w:lineRule="exact"/>
      <w:ind w:firstLine="230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SChhikara\Journals\.%20Integr%20Res%20Advances\templates\ira_word2007-2010template_blu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ira_word2007-2010template_blue.dotx</Template>
  <TotalTime>12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ScienceIn</dc:creator>
  <cp:lastModifiedBy>Dr Bhupender Singh</cp:lastModifiedBy>
  <cp:revision>4</cp:revision>
  <cp:lastPrinted>2013-06-12T11:55:00Z</cp:lastPrinted>
  <dcterms:created xsi:type="dcterms:W3CDTF">2026-01-11T14:03:00Z</dcterms:created>
  <dcterms:modified xsi:type="dcterms:W3CDTF">2026-01-11T14:05:00Z</dcterms:modified>
</cp:coreProperties>
</file>